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2489" w:rsidRPr="00A93BAB" w:rsidRDefault="005F2489" w:rsidP="005F2489">
      <w:pPr>
        <w:spacing w:line="360" w:lineRule="auto"/>
        <w:jc w:val="both"/>
        <w:rPr>
          <w:rFonts w:ascii="Soberana Sans" w:hAnsi="Soberana Sans" w:cs="Helvetica"/>
          <w:sz w:val="18"/>
          <w:szCs w:val="18"/>
        </w:rPr>
      </w:pPr>
    </w:p>
    <w:p w:rsidR="005F2489" w:rsidRDefault="005F2489" w:rsidP="005F2489">
      <w:pPr>
        <w:jc w:val="both"/>
        <w:rPr>
          <w:rFonts w:ascii="Soberana Sans" w:hAnsi="Soberana Sans" w:cs="Helvetica"/>
          <w:sz w:val="18"/>
          <w:szCs w:val="18"/>
        </w:rPr>
      </w:pPr>
    </w:p>
    <w:p w:rsidR="008B4989" w:rsidRDefault="008B4989" w:rsidP="005F2489">
      <w:pPr>
        <w:jc w:val="both"/>
        <w:rPr>
          <w:rFonts w:ascii="Soberana Sans" w:hAnsi="Soberana Sans" w:cs="Helvetica"/>
          <w:sz w:val="18"/>
          <w:szCs w:val="18"/>
        </w:rPr>
      </w:pPr>
    </w:p>
    <w:p w:rsidR="008B4989" w:rsidRDefault="008B4989" w:rsidP="005F2489">
      <w:pPr>
        <w:jc w:val="both"/>
        <w:rPr>
          <w:rFonts w:ascii="Soberana Sans" w:hAnsi="Soberana Sans" w:cs="Helvetica"/>
          <w:sz w:val="18"/>
          <w:szCs w:val="18"/>
        </w:rPr>
      </w:pPr>
    </w:p>
    <w:p w:rsidR="003430B4" w:rsidRDefault="003430B4" w:rsidP="003430B4">
      <w:pPr>
        <w:suppressAutoHyphens/>
        <w:ind w:left="4956" w:firstLine="624"/>
        <w:jc w:val="center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bCs/>
          <w:spacing w:val="-3"/>
          <w:sz w:val="18"/>
          <w:szCs w:val="18"/>
        </w:rPr>
        <w:t xml:space="preserve">   Departamento</w:t>
      </w:r>
      <w:r>
        <w:rPr>
          <w:rFonts w:ascii="Arial" w:hAnsi="Arial" w:cs="Arial"/>
          <w:bCs/>
          <w:spacing w:val="-3"/>
          <w:sz w:val="20"/>
          <w:szCs w:val="20"/>
        </w:rPr>
        <w:t>: GESTION TEC. Y VINC.</w:t>
      </w:r>
      <w:r>
        <w:rPr>
          <w:rFonts w:ascii="Arial" w:hAnsi="Arial" w:cs="Arial"/>
          <w:spacing w:val="-3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Arial" w:hAnsi="Arial" w:cs="Arial"/>
          <w:spacing w:val="-3"/>
          <w:sz w:val="18"/>
          <w:szCs w:val="18"/>
        </w:rPr>
        <w:t xml:space="preserve">No. de Oficio:         (1)                  </w:t>
      </w:r>
      <w:r>
        <w:rPr>
          <w:rFonts w:ascii="Arial" w:hAnsi="Arial" w:cs="Arial"/>
          <w:spacing w:val="-3"/>
          <w:sz w:val="20"/>
          <w:szCs w:val="20"/>
        </w:rPr>
        <w:t xml:space="preserve">                                                                                      </w:t>
      </w: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              </w:t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  <w:t xml:space="preserve">             </w:t>
      </w:r>
    </w:p>
    <w:p w:rsidR="003430B4" w:rsidRDefault="003430B4" w:rsidP="003430B4">
      <w:pPr>
        <w:suppressAutoHyphens/>
        <w:ind w:firstLine="708"/>
        <w:rPr>
          <w:rFonts w:ascii="Arial" w:hAnsi="Arial" w:cs="Arial"/>
          <w:b/>
          <w:bCs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bCs/>
          <w:spacing w:val="-3"/>
          <w:sz w:val="18"/>
          <w:szCs w:val="18"/>
        </w:rPr>
        <w:t>ASUNTO: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CARTA DE PRESENTACIÓN </w:t>
      </w:r>
    </w:p>
    <w:p w:rsidR="003430B4" w:rsidRDefault="003430B4" w:rsidP="003430B4">
      <w:pPr>
        <w:suppressAutoHyphens/>
        <w:ind w:firstLine="708"/>
        <w:rPr>
          <w:rFonts w:ascii="Arial" w:hAnsi="Arial" w:cs="Arial"/>
          <w:b/>
          <w:spacing w:val="-3"/>
          <w:sz w:val="20"/>
          <w:szCs w:val="20"/>
        </w:rPr>
      </w:pP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                                                                             </w:t>
      </w:r>
      <w:r>
        <w:rPr>
          <w:rFonts w:ascii="Arial" w:hAnsi="Arial" w:cs="Arial"/>
          <w:b/>
          <w:spacing w:val="-3"/>
          <w:sz w:val="20"/>
          <w:szCs w:val="20"/>
        </w:rPr>
        <w:t xml:space="preserve">  </w:t>
      </w:r>
      <w:r>
        <w:rPr>
          <w:rFonts w:ascii="Arial" w:hAnsi="Arial" w:cs="Arial"/>
          <w:b/>
          <w:spacing w:val="-3"/>
          <w:sz w:val="20"/>
          <w:szCs w:val="20"/>
        </w:rPr>
        <w:tab/>
      </w:r>
      <w:r>
        <w:rPr>
          <w:rFonts w:ascii="Arial" w:hAnsi="Arial" w:cs="Arial"/>
          <w:b/>
          <w:spacing w:val="-3"/>
          <w:sz w:val="20"/>
          <w:szCs w:val="20"/>
        </w:rPr>
        <w:tab/>
      </w:r>
      <w:r>
        <w:rPr>
          <w:rFonts w:ascii="Arial" w:hAnsi="Arial" w:cs="Arial"/>
          <w:b/>
          <w:spacing w:val="-3"/>
          <w:sz w:val="20"/>
          <w:szCs w:val="20"/>
        </w:rPr>
        <w:tab/>
        <w:t xml:space="preserve">                                                                                            </w:t>
      </w:r>
    </w:p>
    <w:p w:rsidR="003430B4" w:rsidRDefault="003430B4" w:rsidP="003430B4">
      <w:pPr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:rsidR="003430B4" w:rsidRDefault="003430B4" w:rsidP="003430B4">
      <w:pPr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:rsidR="003430B4" w:rsidRDefault="003430B4" w:rsidP="003430B4">
      <w:pPr>
        <w:suppressAutoHyphens/>
        <w:jc w:val="right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(2) </w:t>
      </w: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(3)</w:t>
      </w: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(4) </w:t>
      </w: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(5) </w:t>
      </w: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P R E S E N TE</w:t>
      </w: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El Instituto Tecnológico de _____________(6)__________________, tiene a bien presentar a sus finas atenciones al (la)  C.  _________________(7)_________________________, con número de control ____(8)______ de la carrera de _______________________________(9)__________________, quien desea desarrollar en ese organismo el proyecto de Residencias Profesionales, denominado “__________________(10)____________________” cubriendo un total de 500 horas, en un período de cuatro a seis meses.</w:t>
      </w: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Es importante hacer de su conocimiento que todos los estudiantes que se encuentran inscritos en esta institución cuentan con un seguro de contra accidentes personales con la empresa _______(11)__________, según póliza No.______(12)________ e inscripción en el IMSS.</w:t>
      </w: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Así mismo, hacemos patente nuestro sincero agradecimiento por su buena disposición y colaboración para que nuestros estudiantes, aún estando en proceso de formación, desarrollen un proyecto de trabajo profesional, donde puedan aplicar el conocimiento y el trabajo en el campo de acción en el que se desenvolverán como futuros profesionistas.</w:t>
      </w: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3430B4" w:rsidRDefault="003430B4" w:rsidP="003430B4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Al vernos favorecidos con su participación en nuestro objetivo, sólo nos resta manifestarle la seguridad de nuestra más atenta y distinguida consideración.</w:t>
      </w:r>
    </w:p>
    <w:p w:rsidR="003430B4" w:rsidRDefault="003430B4" w:rsidP="003430B4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</w:p>
    <w:p w:rsidR="003430B4" w:rsidRDefault="003430B4" w:rsidP="003430B4">
      <w:pPr>
        <w:tabs>
          <w:tab w:val="center" w:pos="468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:rsidR="003430B4" w:rsidRDefault="003430B4" w:rsidP="003430B4">
      <w:pPr>
        <w:pStyle w:val="Ttulo1"/>
        <w:rPr>
          <w:sz w:val="20"/>
          <w:szCs w:val="20"/>
        </w:rPr>
      </w:pPr>
      <w:r>
        <w:rPr>
          <w:sz w:val="20"/>
          <w:szCs w:val="20"/>
        </w:rPr>
        <w:t>A T E N T A M E N T E</w:t>
      </w:r>
    </w:p>
    <w:p w:rsidR="003430B4" w:rsidRDefault="003430B4" w:rsidP="003430B4">
      <w:pPr>
        <w:tabs>
          <w:tab w:val="left" w:pos="-720"/>
        </w:tabs>
        <w:suppressAutoHyphens/>
        <w:jc w:val="both"/>
        <w:rPr>
          <w:rFonts w:ascii="Arial" w:hAnsi="Arial" w:cs="Arial"/>
          <w:b/>
          <w:i/>
          <w:spacing w:val="-3"/>
          <w:sz w:val="20"/>
          <w:szCs w:val="20"/>
        </w:rPr>
      </w:pPr>
    </w:p>
    <w:p w:rsidR="003430B4" w:rsidRDefault="003430B4" w:rsidP="003430B4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:rsidR="003430B4" w:rsidRDefault="003430B4" w:rsidP="003430B4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:rsidR="003430B4" w:rsidRDefault="003430B4" w:rsidP="003430B4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  <w:r>
        <w:rPr>
          <w:rFonts w:ascii="Arial" w:hAnsi="Arial" w:cs="Arial"/>
          <w:b/>
          <w:spacing w:val="-3"/>
          <w:sz w:val="20"/>
          <w:szCs w:val="20"/>
        </w:rPr>
        <w:t>(13)</w:t>
      </w:r>
    </w:p>
    <w:p w:rsidR="003430B4" w:rsidRDefault="003430B4" w:rsidP="003430B4">
      <w:pPr>
        <w:tabs>
          <w:tab w:val="left" w:pos="-720"/>
        </w:tabs>
        <w:suppressAutoHyphens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spacing w:val="-3"/>
          <w:sz w:val="20"/>
          <w:szCs w:val="20"/>
        </w:rPr>
        <w:t>JEFE DEL DEPARTAMENTO DE GESTIÓN TECNOLÓGICA Y VINCULACIÓN</w:t>
      </w:r>
    </w:p>
    <w:p w:rsidR="003430B4" w:rsidRDefault="003430B4" w:rsidP="003430B4">
      <w:pPr>
        <w:pStyle w:val="Ttulo9"/>
      </w:pPr>
      <w:r>
        <w:br w:type="page"/>
      </w:r>
    </w:p>
    <w:p w:rsidR="003430B4" w:rsidRDefault="003430B4" w:rsidP="003430B4">
      <w:pPr>
        <w:pStyle w:val="Ttulo9"/>
      </w:pPr>
      <w:r>
        <w:lastRenderedPageBreak/>
        <w:t>INSTRUCTIVO DE LLENADO</w:t>
      </w:r>
    </w:p>
    <w:p w:rsidR="003430B4" w:rsidRDefault="003430B4" w:rsidP="003430B4">
      <w:pPr>
        <w:rPr>
          <w:sz w:val="14"/>
          <w:szCs w:val="14"/>
          <w:lang w:val="es-ES"/>
        </w:rPr>
      </w:pPr>
    </w:p>
    <w:p w:rsidR="003430B4" w:rsidRDefault="003430B4" w:rsidP="003430B4">
      <w:pPr>
        <w:rPr>
          <w:sz w:val="14"/>
          <w:szCs w:val="14"/>
          <w:lang w:val="es-ES"/>
        </w:rPr>
      </w:pPr>
    </w:p>
    <w:p w:rsidR="003430B4" w:rsidRDefault="003430B4" w:rsidP="003430B4">
      <w:pPr>
        <w:rPr>
          <w:sz w:val="14"/>
          <w:szCs w:val="1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3"/>
        <w:gridCol w:w="7904"/>
      </w:tblGrid>
      <w:tr w:rsidR="003430B4" w:rsidTr="00E650B4">
        <w:tc>
          <w:tcPr>
            <w:tcW w:w="1643" w:type="dxa"/>
          </w:tcPr>
          <w:p w:rsidR="003430B4" w:rsidRDefault="003430B4" w:rsidP="00E650B4">
            <w:pPr>
              <w:pStyle w:val="Piedepgina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Numero</w:t>
            </w: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Descripción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del oficio correspondiente. Ejemplo: GT-001/2003.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lugar y la  fecha de elaboración del oficio. </w:t>
            </w:r>
          </w:p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Ejemplo: La Paz, B.C.S. </w:t>
            </w:r>
            <w:r>
              <w:rPr>
                <w:rFonts w:ascii="Arial" w:hAnsi="Arial" w:cs="Arial"/>
                <w:sz w:val="20"/>
                <w:szCs w:val="20"/>
                <w:shd w:val="clear" w:color="auto" w:fill="202020"/>
              </w:rPr>
              <w:t>15-FEBRERO-2007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y correcto de la persona que dirige la empresa.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correcto del cargo que ocupa la persona que dirige la empresa.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correcto de la empresa.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plantel que está presentando al estudiante. 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estudiante al que se está presentando.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control del estudiante.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y correcto de la carrera a la que pertenece al estudiante.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Escribir el nombre del proyecto que desarrollará el estudiante.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 la empresa de seguros con la que el Plantel tiene contratado el servicio. 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póliza del contrato de seguro vigente.</w:t>
            </w:r>
          </w:p>
        </w:tc>
      </w:tr>
      <w:tr w:rsidR="003430B4" w:rsidTr="00E650B4">
        <w:tc>
          <w:tcPr>
            <w:tcW w:w="1643" w:type="dxa"/>
          </w:tcPr>
          <w:p w:rsidR="003430B4" w:rsidRDefault="003430B4" w:rsidP="003430B4">
            <w:pPr>
              <w:pStyle w:val="Piedepgina"/>
              <w:numPr>
                <w:ilvl w:val="0"/>
                <w:numId w:val="3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3430B4" w:rsidRDefault="003430B4" w:rsidP="00E650B4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y firma del Jefe del Departamento de Gestión Tecnológica y Vinculación con mayúscula compacta.</w:t>
            </w:r>
          </w:p>
        </w:tc>
      </w:tr>
    </w:tbl>
    <w:p w:rsidR="003430B4" w:rsidRDefault="003430B4" w:rsidP="003430B4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20"/>
          <w:lang w:val="es-ES_tradnl"/>
        </w:rPr>
      </w:pPr>
    </w:p>
    <w:p w:rsidR="003430B4" w:rsidRDefault="003430B4" w:rsidP="003430B4">
      <w:pPr>
        <w:rPr>
          <w:sz w:val="14"/>
          <w:szCs w:val="14"/>
          <w:lang w:val="es-ES"/>
        </w:rPr>
      </w:pPr>
    </w:p>
    <w:p w:rsidR="003430B4" w:rsidRDefault="003430B4" w:rsidP="003430B4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:rsidR="003430B4" w:rsidRDefault="003430B4" w:rsidP="003430B4">
      <w:pPr>
        <w:pStyle w:val="Ttulo9"/>
      </w:pPr>
    </w:p>
    <w:p w:rsidR="003430B4" w:rsidRDefault="003430B4" w:rsidP="003430B4">
      <w:pPr>
        <w:pStyle w:val="Ttulo9"/>
      </w:pPr>
    </w:p>
    <w:p w:rsidR="003430B4" w:rsidRDefault="003430B4" w:rsidP="003430B4">
      <w:pPr>
        <w:pStyle w:val="Ttulo9"/>
      </w:pPr>
    </w:p>
    <w:p w:rsidR="003430B4" w:rsidRDefault="003430B4" w:rsidP="003430B4">
      <w:pPr>
        <w:pStyle w:val="Encabezado"/>
      </w:pPr>
    </w:p>
    <w:p w:rsidR="008B4989" w:rsidRDefault="008B4989" w:rsidP="005F2489">
      <w:pPr>
        <w:jc w:val="both"/>
        <w:rPr>
          <w:rFonts w:ascii="Soberana Sans" w:hAnsi="Soberana Sans" w:cs="Helvetica"/>
          <w:sz w:val="18"/>
          <w:szCs w:val="18"/>
        </w:rPr>
      </w:pPr>
    </w:p>
    <w:p w:rsidR="008B4989" w:rsidRDefault="008B4989" w:rsidP="005F2489">
      <w:pPr>
        <w:jc w:val="both"/>
        <w:rPr>
          <w:rFonts w:ascii="Soberana Sans" w:hAnsi="Soberana Sans" w:cs="Helvetica"/>
          <w:sz w:val="18"/>
          <w:szCs w:val="18"/>
        </w:rPr>
      </w:pPr>
    </w:p>
    <w:p w:rsidR="00E92A1D" w:rsidRDefault="00E92A1D" w:rsidP="005F2489">
      <w:pPr>
        <w:jc w:val="both"/>
        <w:rPr>
          <w:rFonts w:ascii="Soberana Sans" w:hAnsi="Soberana Sans"/>
          <w:sz w:val="18"/>
          <w:szCs w:val="18"/>
        </w:rPr>
      </w:pPr>
    </w:p>
    <w:p w:rsidR="00E92A1D" w:rsidRDefault="00E92A1D" w:rsidP="005F2489">
      <w:pPr>
        <w:jc w:val="both"/>
        <w:rPr>
          <w:rFonts w:ascii="Soberana Sans" w:hAnsi="Soberana Sans"/>
          <w:sz w:val="18"/>
          <w:szCs w:val="18"/>
        </w:rPr>
      </w:pPr>
    </w:p>
    <w:p w:rsidR="00E92A1D" w:rsidRDefault="00E92A1D" w:rsidP="005F2489">
      <w:pPr>
        <w:jc w:val="both"/>
        <w:rPr>
          <w:rFonts w:ascii="Soberana Sans" w:hAnsi="Soberana Sans"/>
          <w:sz w:val="18"/>
          <w:szCs w:val="18"/>
        </w:rPr>
      </w:pPr>
    </w:p>
    <w:p w:rsidR="00E92A1D" w:rsidRDefault="00E92A1D" w:rsidP="005F2489">
      <w:pPr>
        <w:jc w:val="both"/>
        <w:rPr>
          <w:rFonts w:ascii="Soberana Sans" w:hAnsi="Soberana Sans"/>
          <w:sz w:val="18"/>
          <w:szCs w:val="18"/>
        </w:rPr>
      </w:pPr>
    </w:p>
    <w:p w:rsidR="00E92A1D" w:rsidRDefault="00E92A1D" w:rsidP="005F2489">
      <w:pPr>
        <w:jc w:val="both"/>
        <w:rPr>
          <w:rFonts w:ascii="Soberana Sans" w:hAnsi="Soberana Sans"/>
          <w:sz w:val="18"/>
          <w:szCs w:val="18"/>
        </w:rPr>
      </w:pPr>
    </w:p>
    <w:p w:rsidR="00E92A1D" w:rsidRDefault="00E92A1D" w:rsidP="005F2489">
      <w:pPr>
        <w:jc w:val="both"/>
        <w:rPr>
          <w:rFonts w:ascii="Soberana Sans" w:hAnsi="Soberana Sans"/>
          <w:sz w:val="18"/>
          <w:szCs w:val="18"/>
        </w:rPr>
      </w:pPr>
    </w:p>
    <w:p w:rsidR="00E92A1D" w:rsidRPr="00004AE8" w:rsidRDefault="00E92A1D" w:rsidP="005F2489">
      <w:pPr>
        <w:jc w:val="both"/>
        <w:rPr>
          <w:rFonts w:ascii="Soberana Sans" w:hAnsi="Soberana Sans"/>
          <w:sz w:val="18"/>
          <w:szCs w:val="18"/>
        </w:rPr>
      </w:pPr>
    </w:p>
    <w:sectPr w:rsidR="00E92A1D" w:rsidRPr="00004AE8" w:rsidSect="00527045">
      <w:headerReference w:type="default" r:id="rId8"/>
      <w:footerReference w:type="default" r:id="rId9"/>
      <w:pgSz w:w="12242" w:h="15842" w:code="1"/>
      <w:pgMar w:top="284" w:right="1134" w:bottom="1134" w:left="1418" w:header="652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3599" w:rsidRDefault="00453599">
      <w:r>
        <w:separator/>
      </w:r>
    </w:p>
  </w:endnote>
  <w:endnote w:type="continuationSeparator" w:id="0">
    <w:p w:rsidR="00453599" w:rsidRDefault="0045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oberana Sans">
    <w:altName w:val="Calibri"/>
    <w:panose1 w:val="020B0604020202020204"/>
    <w:charset w:val="00"/>
    <w:family w:val="modern"/>
    <w:notTrueType/>
    <w:pitch w:val="variable"/>
    <w:sig w:usb0="800000AF" w:usb1="4000204B" w:usb2="00000000" w:usb3="00000000" w:csb0="00000001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Soberana Sans Light">
    <w:altName w:val="Times New Roman"/>
    <w:panose1 w:val="020B0604020202020204"/>
    <w:charset w:val="00"/>
    <w:family w:val="modern"/>
    <w:notTrueType/>
    <w:pitch w:val="variable"/>
    <w:sig w:usb0="00000003" w:usb1="4000204B" w:usb2="00000000" w:usb3="00000000" w:csb0="00000001" w:csb1="00000000"/>
  </w:font>
  <w:font w:name="EurekaSans-Light">
    <w:altName w:val="Calibri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dobe Caslon Pro Bold">
    <w:altName w:val="Times New Roman"/>
    <w:panose1 w:val="020B0604020202020204"/>
    <w:charset w:val="00"/>
    <w:family w:val="roman"/>
    <w:notTrueType/>
    <w:pitch w:val="variable"/>
    <w:sig w:usb0="00000001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5D59" w:rsidRPr="00044E2C" w:rsidRDefault="008B4989" w:rsidP="009959BF">
    <w:pPr>
      <w:pStyle w:val="Piedepgina"/>
      <w:tabs>
        <w:tab w:val="left" w:pos="1701"/>
        <w:tab w:val="center" w:pos="2268"/>
        <w:tab w:val="left" w:pos="4395"/>
        <w:tab w:val="left" w:pos="6379"/>
        <w:tab w:val="right" w:pos="7088"/>
      </w:tabs>
      <w:ind w:left="993" w:right="4812" w:hanging="284"/>
      <w:rPr>
        <w:rFonts w:ascii="Soberana Sans" w:hAnsi="Soberana Sans"/>
        <w:sz w:val="14"/>
        <w:szCs w:val="14"/>
      </w:rPr>
    </w:pPr>
    <w:r w:rsidRPr="00044E2C">
      <w:rPr>
        <w:rFonts w:ascii="Soberana Sans" w:hAnsi="Soberana Sans"/>
        <w:noProof/>
        <w:sz w:val="14"/>
        <w:szCs w:val="14"/>
        <w:lang w:eastAsia="es-MX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margin">
            <wp:posOffset>4302125</wp:posOffset>
          </wp:positionH>
          <wp:positionV relativeFrom="paragraph">
            <wp:posOffset>12065</wp:posOffset>
          </wp:positionV>
          <wp:extent cx="428625" cy="463395"/>
          <wp:effectExtent l="0" t="0" r="0" b="0"/>
          <wp:wrapNone/>
          <wp:docPr id="12" name="Imagen 12" descr="C:\Users\ANAHI\Desktop\carpetas escritorio\logos vectorizados\CAC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AHI\Desktop\carpetas escritorio\logos vectorizados\CAC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6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44E2C">
      <w:rPr>
        <w:rFonts w:ascii="Soberana Sans" w:hAnsi="Soberana Sans"/>
        <w:noProof/>
        <w:sz w:val="14"/>
        <w:szCs w:val="14"/>
        <w:lang w:eastAsia="es-MX"/>
      </w:rPr>
      <w:drawing>
        <wp:anchor distT="0" distB="0" distL="114300" distR="114300" simplePos="0" relativeHeight="251685888" behindDoc="1" locked="0" layoutInCell="1" allowOverlap="1">
          <wp:simplePos x="0" y="0"/>
          <wp:positionH relativeFrom="margin">
            <wp:posOffset>-251460</wp:posOffset>
          </wp:positionH>
          <wp:positionV relativeFrom="paragraph">
            <wp:posOffset>-49530</wp:posOffset>
          </wp:positionV>
          <wp:extent cx="597535" cy="605790"/>
          <wp:effectExtent l="0" t="0" r="0" b="3810"/>
          <wp:wrapNone/>
          <wp:docPr id="11" name="Imagen 11" descr="C:\Users\ANAHI\Desktop\carpetas escritorio\logos vectorizados\IT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AHI\Desktop\carpetas escritorio\logos vectorizados\ITV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5D59" w:rsidRPr="00044E2C">
      <w:rPr>
        <w:rFonts w:ascii="Soberana Sans" w:hAnsi="Soberana Sans"/>
        <w:sz w:val="14"/>
        <w:szCs w:val="14"/>
      </w:rPr>
      <w:t>Ex-ha</w:t>
    </w:r>
    <w:r w:rsidR="00044E2C" w:rsidRPr="00044E2C">
      <w:rPr>
        <w:rFonts w:ascii="Soberana Sans" w:hAnsi="Soberana Sans"/>
        <w:sz w:val="14"/>
        <w:szCs w:val="14"/>
      </w:rPr>
      <w:t>cienda de Nazareno, Xoxocotlán,</w:t>
    </w:r>
    <w:r w:rsidR="00E55D59" w:rsidRPr="00044E2C">
      <w:rPr>
        <w:rFonts w:ascii="Soberana Sans" w:hAnsi="Soberana Sans"/>
        <w:sz w:val="14"/>
        <w:szCs w:val="14"/>
      </w:rPr>
      <w:t>Oaxaca., C.P. 71230</w:t>
    </w:r>
  </w:p>
  <w:p w:rsidR="00E55D59" w:rsidRPr="00044E2C" w:rsidRDefault="00044E2C" w:rsidP="009959BF">
    <w:pPr>
      <w:pStyle w:val="Piedepgina"/>
      <w:tabs>
        <w:tab w:val="left" w:pos="353"/>
        <w:tab w:val="left" w:pos="1701"/>
        <w:tab w:val="center" w:pos="2268"/>
        <w:tab w:val="left" w:pos="4395"/>
        <w:tab w:val="right" w:pos="4878"/>
        <w:tab w:val="left" w:pos="6379"/>
        <w:tab w:val="right" w:pos="7088"/>
        <w:tab w:val="left" w:pos="7938"/>
      </w:tabs>
      <w:ind w:left="993" w:right="4812" w:hanging="284"/>
      <w:rPr>
        <w:rFonts w:ascii="Soberana Sans" w:hAnsi="Soberana Sans"/>
        <w:sz w:val="14"/>
        <w:szCs w:val="14"/>
      </w:rPr>
    </w:pPr>
    <w:r w:rsidRPr="00044E2C">
      <w:rPr>
        <w:rFonts w:ascii="Soberana Sans" w:hAnsi="Soberana Sans"/>
        <w:noProof/>
        <w:sz w:val="14"/>
        <w:szCs w:val="14"/>
        <w:lang w:eastAsia="es-MX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margin">
            <wp:posOffset>5055235</wp:posOffset>
          </wp:positionH>
          <wp:positionV relativeFrom="paragraph">
            <wp:posOffset>15240</wp:posOffset>
          </wp:positionV>
          <wp:extent cx="925195" cy="340995"/>
          <wp:effectExtent l="0" t="0" r="8255" b="1905"/>
          <wp:wrapNone/>
          <wp:docPr id="13" name="Imagen 13" descr="C:\Users\ANAHI\Desktop\carpetas escritorio\logos vectorizados\acome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AHI\Desktop\carpetas escritorio\logos vectorizados\acomea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55D59" w:rsidRPr="00044E2C">
      <w:rPr>
        <w:rFonts w:ascii="Soberana Sans" w:hAnsi="Soberana Sans"/>
        <w:sz w:val="14"/>
        <w:szCs w:val="14"/>
      </w:rPr>
      <w:t>Tel. y fax 01 (951) 5170444, 5170788</w:t>
    </w:r>
  </w:p>
  <w:p w:rsidR="00E55D59" w:rsidRPr="00044E2C" w:rsidRDefault="00E55D59" w:rsidP="009959BF">
    <w:pPr>
      <w:pStyle w:val="Piedepgina"/>
      <w:tabs>
        <w:tab w:val="left" w:pos="1701"/>
        <w:tab w:val="center" w:pos="2268"/>
        <w:tab w:val="left" w:pos="4395"/>
        <w:tab w:val="left" w:pos="6379"/>
        <w:tab w:val="right" w:pos="7088"/>
        <w:tab w:val="left" w:pos="7938"/>
      </w:tabs>
      <w:ind w:left="993" w:right="4812" w:hanging="284"/>
      <w:rPr>
        <w:rFonts w:ascii="Soberana Sans" w:hAnsi="Soberana Sans"/>
        <w:sz w:val="14"/>
        <w:szCs w:val="14"/>
      </w:rPr>
    </w:pPr>
    <w:r w:rsidRPr="00044E2C">
      <w:rPr>
        <w:rFonts w:ascii="Soberana Sans" w:hAnsi="Soberana Sans"/>
        <w:sz w:val="14"/>
        <w:szCs w:val="14"/>
      </w:rPr>
      <w:t xml:space="preserve">Correo electrónico: </w:t>
    </w:r>
    <w:hyperlink r:id="rId4" w:history="1">
      <w:r w:rsidRPr="00044E2C">
        <w:rPr>
          <w:rFonts w:ascii="Soberana Sans" w:hAnsi="Soberana Sans"/>
          <w:sz w:val="14"/>
          <w:szCs w:val="14"/>
        </w:rPr>
        <w:t>itvalleoaxaca@hotmail.com</w:t>
      </w:r>
    </w:hyperlink>
  </w:p>
  <w:p w:rsidR="00E55D59" w:rsidRPr="00044E2C" w:rsidRDefault="00E55D59" w:rsidP="009959BF">
    <w:pPr>
      <w:tabs>
        <w:tab w:val="left" w:pos="1701"/>
        <w:tab w:val="center" w:pos="2268"/>
        <w:tab w:val="left" w:pos="3828"/>
        <w:tab w:val="left" w:pos="4536"/>
        <w:tab w:val="left" w:pos="4820"/>
        <w:tab w:val="left" w:pos="6379"/>
        <w:tab w:val="right" w:pos="7088"/>
        <w:tab w:val="left" w:pos="7938"/>
      </w:tabs>
      <w:ind w:left="993" w:right="4812" w:hanging="284"/>
      <w:rPr>
        <w:rFonts w:ascii="Soberana Sans" w:hAnsi="Soberana Sans"/>
        <w:b/>
        <w:sz w:val="14"/>
        <w:szCs w:val="14"/>
        <w:lang w:eastAsia="es-MX"/>
      </w:rPr>
    </w:pPr>
    <w:r w:rsidRPr="00044E2C">
      <w:rPr>
        <w:rFonts w:ascii="Soberana Sans" w:hAnsi="Soberana Sans"/>
        <w:b/>
        <w:sz w:val="14"/>
        <w:szCs w:val="14"/>
        <w:lang w:eastAsia="es-MX"/>
      </w:rPr>
      <w:t>www.itvalleoaxaca.edu.mx</w:t>
    </w:r>
  </w:p>
  <w:p w:rsidR="00E55D59" w:rsidRPr="00060A9B" w:rsidRDefault="00E55D59" w:rsidP="00E55D59">
    <w:pPr>
      <w:pStyle w:val="Piedepgina"/>
      <w:jc w:val="center"/>
      <w:rPr>
        <w:rFonts w:ascii="Arial Black" w:hAnsi="Arial Black"/>
      </w:rPr>
    </w:pPr>
  </w:p>
  <w:p w:rsidR="00060A9B" w:rsidRPr="003430B4" w:rsidRDefault="003430B4" w:rsidP="003430B4">
    <w:pPr>
      <w:pStyle w:val="Piedepgina"/>
      <w:tabs>
        <w:tab w:val="clear" w:pos="4252"/>
        <w:tab w:val="left" w:pos="8504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ITVO-AC-PR-04-04</w:t>
    </w:r>
    <w:r>
      <w:rPr>
        <w:rFonts w:ascii="Arial" w:hAnsi="Arial" w:cs="Arial"/>
        <w:sz w:val="16"/>
        <w:szCs w:val="16"/>
      </w:rPr>
      <w:tab/>
      <w:t>Rev.</w:t>
    </w:r>
    <w:r w:rsidR="008932AE">
      <w:rPr>
        <w:rFonts w:ascii="Arial" w:hAnsi="Arial" w:cs="Arial"/>
        <w:sz w:val="16"/>
        <w:szCs w:val="16"/>
      </w:rPr>
      <w:t>2</w:t>
    </w:r>
  </w:p>
  <w:p w:rsidR="00744917" w:rsidRPr="003E0830" w:rsidRDefault="00744917" w:rsidP="005C3C5B">
    <w:pPr>
      <w:pStyle w:val="Piedepgina"/>
      <w:tabs>
        <w:tab w:val="clear" w:pos="4252"/>
        <w:tab w:val="center" w:pos="4678"/>
      </w:tabs>
      <w:rPr>
        <w:rFonts w:ascii="Adobe Caslon Pro Bold" w:hAnsi="Adobe Caslon Pro Bol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3599" w:rsidRDefault="00453599">
      <w:r>
        <w:separator/>
      </w:r>
    </w:p>
  </w:footnote>
  <w:footnote w:type="continuationSeparator" w:id="0">
    <w:p w:rsidR="00453599" w:rsidRDefault="00453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69DD" w:rsidRDefault="003430B4" w:rsidP="00774574">
    <w:pPr>
      <w:pStyle w:val="Encabezado"/>
      <w:tabs>
        <w:tab w:val="clear" w:pos="4252"/>
        <w:tab w:val="clear" w:pos="8504"/>
        <w:tab w:val="center" w:pos="4817"/>
      </w:tabs>
      <w:rPr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904240</wp:posOffset>
              </wp:positionV>
              <wp:extent cx="7783830" cy="273685"/>
              <wp:effectExtent l="0" t="0" r="762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760" w:rsidRPr="00774574" w:rsidRDefault="00774574" w:rsidP="00036760">
                          <w:pPr>
                            <w:jc w:val="center"/>
                            <w:rPr>
                              <w:rFonts w:ascii="Soberana Sans Light" w:hAnsi="Soberana Sans Light"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</w:pPr>
                          <w:r w:rsidRPr="00774574">
                            <w:rPr>
                              <w:rFonts w:ascii="Soberana Sans Light" w:hAnsi="Soberana Sans Light"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“2017 Año del Centenario de la Promulgación de la Constitución Política de los Estados Unidos Mexicanos“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561.7pt;margin-top:71.2pt;width:612.9pt;height:21.55pt;z-index: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" stroked="f">
              <v:textbox>
                <w:txbxContent>
                  <w:p w:rsidR="00036760" w:rsidRPr="00774574" w:rsidRDefault="00774574" w:rsidP="00036760">
                    <w:pPr>
                      <w:jc w:val="center"/>
                      <w:rPr>
                        <w:rFonts w:ascii="Soberana Sans Light" w:hAnsi="Soberana Sans Light"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</w:pPr>
                    <w:r w:rsidRPr="00774574">
                      <w:rPr>
                        <w:rFonts w:ascii="Soberana Sans Light" w:hAnsi="Soberana Sans Light"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“2017 Año del Centenario de la Promulgación de la Constitución Política de los Estados Unidos Mexicanos“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2821940</wp:posOffset>
              </wp:positionH>
              <wp:positionV relativeFrom="paragraph">
                <wp:posOffset>152400</wp:posOffset>
              </wp:positionV>
              <wp:extent cx="3721100" cy="43815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17" w:rsidRPr="00610012" w:rsidRDefault="00610012" w:rsidP="004D0D97">
                          <w:pPr>
                            <w:jc w:val="right"/>
                            <w:rPr>
                              <w:rFonts w:ascii="Soberana Sans" w:hAnsi="Soberana Sans" w:cs="Arial"/>
                              <w:color w:val="808080"/>
                            </w:rPr>
                          </w:pPr>
                          <w:r w:rsidRPr="00610012">
                            <w:rPr>
                              <w:rFonts w:ascii="Soberana Sans" w:hAnsi="Soberana Sans" w:cs="Arial"/>
                              <w:color w:val="808080"/>
                            </w:rPr>
                            <w:t xml:space="preserve">TECNOLÓGICO NACIONAL DE MÉXICO </w:t>
                          </w:r>
                        </w:p>
                        <w:p w:rsidR="00BF017F" w:rsidRPr="00BD1E39" w:rsidRDefault="00BF017F" w:rsidP="004D0D97">
                          <w:pPr>
                            <w:jc w:val="right"/>
                            <w:rPr>
                              <w:rFonts w:ascii="Soberana Sans" w:hAnsi="Soberana Sans" w:cs="Arial"/>
                              <w:b/>
                              <w:color w:val="808080"/>
                              <w:sz w:val="18"/>
                              <w:szCs w:val="18"/>
                            </w:rPr>
                          </w:pPr>
                          <w:r w:rsidRPr="00BD1E39">
                            <w:rPr>
                              <w:rFonts w:ascii="Soberana Sans" w:hAnsi="Soberana Sans" w:cs="Arial"/>
                              <w:b/>
                              <w:color w:val="808080"/>
                              <w:sz w:val="18"/>
                              <w:szCs w:val="18"/>
                            </w:rPr>
                            <w:t>Instituto Tecnológico de</w:t>
                          </w:r>
                          <w:r w:rsidR="00491605" w:rsidRPr="00BD1E39">
                            <w:rPr>
                              <w:rFonts w:ascii="Soberana Sans" w:hAnsi="Soberana Sans" w:cs="Arial"/>
                              <w:b/>
                              <w:color w:val="808080"/>
                              <w:sz w:val="18"/>
                              <w:szCs w:val="18"/>
                            </w:rPr>
                            <w:t>l Valle de Oaxaca</w:t>
                          </w:r>
                        </w:p>
                        <w:p w:rsidR="003469F6" w:rsidRPr="00BD1E39" w:rsidRDefault="003469F6" w:rsidP="004D0D97">
                          <w:pPr>
                            <w:jc w:val="right"/>
                            <w:rPr>
                              <w:rFonts w:ascii="Soberana Sans" w:hAnsi="Soberana Sans" w:cs="Arial"/>
                              <w:sz w:val="18"/>
                              <w:szCs w:val="18"/>
                            </w:rPr>
                          </w:pPr>
                        </w:p>
                        <w:p w:rsidR="00744917" w:rsidRPr="00820EA8" w:rsidRDefault="00744917" w:rsidP="004D0D97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744917" w:rsidRDefault="00744917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222.2pt;margin-top:12pt;width:293pt;height:34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tnbuAIAAMA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" filled="f" stroked="f">
              <v:textbox>
                <w:txbxContent>
                  <w:p w:rsidR="00744917" w:rsidRPr="00610012" w:rsidRDefault="00610012" w:rsidP="004D0D97">
                    <w:pPr>
                      <w:jc w:val="right"/>
                      <w:rPr>
                        <w:rFonts w:ascii="Soberana Sans" w:hAnsi="Soberana Sans" w:cs="Arial"/>
                        <w:color w:val="808080"/>
                      </w:rPr>
                    </w:pPr>
                    <w:r w:rsidRPr="00610012">
                      <w:rPr>
                        <w:rFonts w:ascii="Soberana Sans" w:hAnsi="Soberana Sans" w:cs="Arial"/>
                        <w:color w:val="808080"/>
                      </w:rPr>
                      <w:t xml:space="preserve">TECNOLÓGICO NACIONAL DE MÉXICO </w:t>
                    </w:r>
                  </w:p>
                  <w:p w:rsidR="00BF017F" w:rsidRPr="00BD1E39" w:rsidRDefault="00BF017F" w:rsidP="004D0D97">
                    <w:pPr>
                      <w:jc w:val="right"/>
                      <w:rPr>
                        <w:rFonts w:ascii="Soberana Sans" w:hAnsi="Soberana Sans" w:cs="Arial"/>
                        <w:b/>
                        <w:color w:val="808080"/>
                        <w:sz w:val="18"/>
                        <w:szCs w:val="18"/>
                      </w:rPr>
                    </w:pPr>
                    <w:r w:rsidRPr="00BD1E39">
                      <w:rPr>
                        <w:rFonts w:ascii="Soberana Sans" w:hAnsi="Soberana Sans" w:cs="Arial"/>
                        <w:b/>
                        <w:color w:val="808080"/>
                        <w:sz w:val="18"/>
                        <w:szCs w:val="18"/>
                      </w:rPr>
                      <w:t>Instituto Tecnológico de</w:t>
                    </w:r>
                    <w:r w:rsidR="00491605" w:rsidRPr="00BD1E39">
                      <w:rPr>
                        <w:rFonts w:ascii="Soberana Sans" w:hAnsi="Soberana Sans" w:cs="Arial"/>
                        <w:b/>
                        <w:color w:val="808080"/>
                        <w:sz w:val="18"/>
                        <w:szCs w:val="18"/>
                      </w:rPr>
                      <w:t>l Valle de Oaxaca</w:t>
                    </w:r>
                  </w:p>
                  <w:p w:rsidR="003469F6" w:rsidRPr="00BD1E39" w:rsidRDefault="003469F6" w:rsidP="004D0D97">
                    <w:pPr>
                      <w:jc w:val="right"/>
                      <w:rPr>
                        <w:rFonts w:ascii="Soberana Sans" w:hAnsi="Soberana Sans" w:cs="Arial"/>
                        <w:sz w:val="18"/>
                        <w:szCs w:val="18"/>
                      </w:rPr>
                    </w:pPr>
                  </w:p>
                  <w:p w:rsidR="00744917" w:rsidRPr="00820EA8" w:rsidRDefault="00744917" w:rsidP="004D0D97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744917" w:rsidRDefault="00744917" w:rsidP="004D0D9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BD1E39">
      <w:rPr>
        <w:noProof/>
        <w:lang w:eastAsia="es-MX"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-414655</wp:posOffset>
          </wp:positionH>
          <wp:positionV relativeFrom="paragraph">
            <wp:posOffset>-322580</wp:posOffset>
          </wp:positionV>
          <wp:extent cx="2638425" cy="1219200"/>
          <wp:effectExtent l="0" t="0" r="9525" b="0"/>
          <wp:wrapTopAndBottom/>
          <wp:docPr id="8" name="Imagen 8" descr="SEP_horizontal_ALT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SEP_horizontal_ALTA-0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14569" b="25279"/>
                  <a:stretch/>
                </pic:blipFill>
                <pic:spPr bwMode="auto">
                  <a:xfrm>
                    <a:off x="0" y="0"/>
                    <a:ext cx="263842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97735E" w:rsidRPr="00142572" w:rsidRDefault="00774574" w:rsidP="002B5036">
    <w:pPr>
      <w:pStyle w:val="Encabezado"/>
      <w:rPr>
        <w:sz w:val="20"/>
        <w:szCs w:val="20"/>
      </w:rPr>
    </w:pPr>
    <w:r w:rsidRPr="00610012">
      <w:rPr>
        <w:noProof/>
        <w:sz w:val="18"/>
        <w:szCs w:val="18"/>
        <w:lang w:eastAsia="es-MX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1530985</wp:posOffset>
          </wp:positionV>
          <wp:extent cx="5107305" cy="5039995"/>
          <wp:effectExtent l="0" t="0" r="0" b="8255"/>
          <wp:wrapNone/>
          <wp:docPr id="9" name="Imagen 9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escu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-8000" contrast="-8000"/>
                            </a14:imgEffect>
                          </a14:imgLayer>
                        </a14:imgProps>
                      </a:ext>
                    </a:extLst>
                  </a:blip>
                  <a:srcRect l="3648" t="3226" b="4170"/>
                  <a:stretch>
                    <a:fillRect/>
                  </a:stretch>
                </pic:blipFill>
                <pic:spPr bwMode="auto">
                  <a:xfrm>
                    <a:off x="0" y="0"/>
                    <a:ext cx="5107305" cy="5039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62086D"/>
    <w:multiLevelType w:val="hybridMultilevel"/>
    <w:tmpl w:val="D84ECB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93B"/>
    <w:rsid w:val="0000314E"/>
    <w:rsid w:val="00004AE8"/>
    <w:rsid w:val="000058E6"/>
    <w:rsid w:val="00011399"/>
    <w:rsid w:val="000131CF"/>
    <w:rsid w:val="000135B3"/>
    <w:rsid w:val="00013AB8"/>
    <w:rsid w:val="000200B0"/>
    <w:rsid w:val="00020210"/>
    <w:rsid w:val="00023FB4"/>
    <w:rsid w:val="000269EC"/>
    <w:rsid w:val="000325C9"/>
    <w:rsid w:val="00032E59"/>
    <w:rsid w:val="00036760"/>
    <w:rsid w:val="000401F8"/>
    <w:rsid w:val="00042E75"/>
    <w:rsid w:val="000444C1"/>
    <w:rsid w:val="000449E0"/>
    <w:rsid w:val="00044E2C"/>
    <w:rsid w:val="00046073"/>
    <w:rsid w:val="000501B8"/>
    <w:rsid w:val="00052810"/>
    <w:rsid w:val="00060A9B"/>
    <w:rsid w:val="00063909"/>
    <w:rsid w:val="00065D1E"/>
    <w:rsid w:val="00073859"/>
    <w:rsid w:val="00073EC1"/>
    <w:rsid w:val="00076D45"/>
    <w:rsid w:val="0007707B"/>
    <w:rsid w:val="00083E85"/>
    <w:rsid w:val="00086EFD"/>
    <w:rsid w:val="00087544"/>
    <w:rsid w:val="00091D07"/>
    <w:rsid w:val="000A0132"/>
    <w:rsid w:val="000A0FBE"/>
    <w:rsid w:val="000A6A1F"/>
    <w:rsid w:val="000B2120"/>
    <w:rsid w:val="000B32E0"/>
    <w:rsid w:val="000B7E90"/>
    <w:rsid w:val="000C0104"/>
    <w:rsid w:val="000C2EF7"/>
    <w:rsid w:val="000C348C"/>
    <w:rsid w:val="000C3D19"/>
    <w:rsid w:val="000C4472"/>
    <w:rsid w:val="000C58AE"/>
    <w:rsid w:val="000C6EFA"/>
    <w:rsid w:val="000D4475"/>
    <w:rsid w:val="000D5485"/>
    <w:rsid w:val="000E77A0"/>
    <w:rsid w:val="000F3392"/>
    <w:rsid w:val="000F4BE5"/>
    <w:rsid w:val="000F4E2F"/>
    <w:rsid w:val="00102A75"/>
    <w:rsid w:val="00105962"/>
    <w:rsid w:val="00107B8B"/>
    <w:rsid w:val="001105A2"/>
    <w:rsid w:val="001306B6"/>
    <w:rsid w:val="00130B02"/>
    <w:rsid w:val="001404C1"/>
    <w:rsid w:val="0014125F"/>
    <w:rsid w:val="00142572"/>
    <w:rsid w:val="001449F7"/>
    <w:rsid w:val="00147065"/>
    <w:rsid w:val="001531AF"/>
    <w:rsid w:val="001538CF"/>
    <w:rsid w:val="0015712F"/>
    <w:rsid w:val="00157B11"/>
    <w:rsid w:val="00160A7C"/>
    <w:rsid w:val="0016164A"/>
    <w:rsid w:val="0016549A"/>
    <w:rsid w:val="00166674"/>
    <w:rsid w:val="00166806"/>
    <w:rsid w:val="0017498D"/>
    <w:rsid w:val="00175117"/>
    <w:rsid w:val="00176B1A"/>
    <w:rsid w:val="00183526"/>
    <w:rsid w:val="0019278E"/>
    <w:rsid w:val="00196E49"/>
    <w:rsid w:val="001A28AB"/>
    <w:rsid w:val="001A6C58"/>
    <w:rsid w:val="001B0BC5"/>
    <w:rsid w:val="001B0ECE"/>
    <w:rsid w:val="001B1C71"/>
    <w:rsid w:val="001B42F2"/>
    <w:rsid w:val="001B63EA"/>
    <w:rsid w:val="001C561C"/>
    <w:rsid w:val="001D3C35"/>
    <w:rsid w:val="001D4DCD"/>
    <w:rsid w:val="001D65BE"/>
    <w:rsid w:val="001E6980"/>
    <w:rsid w:val="001F0301"/>
    <w:rsid w:val="001F16F6"/>
    <w:rsid w:val="001F3758"/>
    <w:rsid w:val="001F6139"/>
    <w:rsid w:val="001F7061"/>
    <w:rsid w:val="00201A4F"/>
    <w:rsid w:val="00203F43"/>
    <w:rsid w:val="00207498"/>
    <w:rsid w:val="00212A39"/>
    <w:rsid w:val="00214657"/>
    <w:rsid w:val="00215DB3"/>
    <w:rsid w:val="002214FB"/>
    <w:rsid w:val="00221969"/>
    <w:rsid w:val="0022450D"/>
    <w:rsid w:val="0022598F"/>
    <w:rsid w:val="0022766D"/>
    <w:rsid w:val="00231E0F"/>
    <w:rsid w:val="00236E9C"/>
    <w:rsid w:val="002424E0"/>
    <w:rsid w:val="00242C8B"/>
    <w:rsid w:val="00242EBE"/>
    <w:rsid w:val="00250C51"/>
    <w:rsid w:val="0025117F"/>
    <w:rsid w:val="00255597"/>
    <w:rsid w:val="00260308"/>
    <w:rsid w:val="00262E31"/>
    <w:rsid w:val="00263BD6"/>
    <w:rsid w:val="002678C9"/>
    <w:rsid w:val="002703CA"/>
    <w:rsid w:val="00276B19"/>
    <w:rsid w:val="00277544"/>
    <w:rsid w:val="00280939"/>
    <w:rsid w:val="0029080F"/>
    <w:rsid w:val="00291C85"/>
    <w:rsid w:val="00294004"/>
    <w:rsid w:val="0029436F"/>
    <w:rsid w:val="00294B6A"/>
    <w:rsid w:val="00294F9B"/>
    <w:rsid w:val="00294FB0"/>
    <w:rsid w:val="00295A94"/>
    <w:rsid w:val="002A7C75"/>
    <w:rsid w:val="002B07CF"/>
    <w:rsid w:val="002B1440"/>
    <w:rsid w:val="002B2E88"/>
    <w:rsid w:val="002B430E"/>
    <w:rsid w:val="002B5036"/>
    <w:rsid w:val="002C3276"/>
    <w:rsid w:val="002C3D27"/>
    <w:rsid w:val="002D0F08"/>
    <w:rsid w:val="002D2E98"/>
    <w:rsid w:val="002D407C"/>
    <w:rsid w:val="002E255E"/>
    <w:rsid w:val="002F0702"/>
    <w:rsid w:val="002F09CB"/>
    <w:rsid w:val="00300A76"/>
    <w:rsid w:val="00302696"/>
    <w:rsid w:val="00303A73"/>
    <w:rsid w:val="00310623"/>
    <w:rsid w:val="003124C5"/>
    <w:rsid w:val="00313BEE"/>
    <w:rsid w:val="00313D11"/>
    <w:rsid w:val="00314EB5"/>
    <w:rsid w:val="0032161F"/>
    <w:rsid w:val="00325204"/>
    <w:rsid w:val="003365AB"/>
    <w:rsid w:val="0033700E"/>
    <w:rsid w:val="003421A3"/>
    <w:rsid w:val="003430B4"/>
    <w:rsid w:val="00344899"/>
    <w:rsid w:val="00344F91"/>
    <w:rsid w:val="003469F6"/>
    <w:rsid w:val="00347EAB"/>
    <w:rsid w:val="00350C75"/>
    <w:rsid w:val="00354A31"/>
    <w:rsid w:val="00354DA3"/>
    <w:rsid w:val="00355428"/>
    <w:rsid w:val="00356EF8"/>
    <w:rsid w:val="00356FC3"/>
    <w:rsid w:val="00364EDD"/>
    <w:rsid w:val="00365A75"/>
    <w:rsid w:val="003716DD"/>
    <w:rsid w:val="0038005E"/>
    <w:rsid w:val="00382745"/>
    <w:rsid w:val="00385DE6"/>
    <w:rsid w:val="00390820"/>
    <w:rsid w:val="0039233B"/>
    <w:rsid w:val="0039636D"/>
    <w:rsid w:val="00397322"/>
    <w:rsid w:val="003A2351"/>
    <w:rsid w:val="003A46FD"/>
    <w:rsid w:val="003A47AC"/>
    <w:rsid w:val="003A70DF"/>
    <w:rsid w:val="003B347A"/>
    <w:rsid w:val="003C23D5"/>
    <w:rsid w:val="003C487C"/>
    <w:rsid w:val="003C79C9"/>
    <w:rsid w:val="003C7A8F"/>
    <w:rsid w:val="003C7F5A"/>
    <w:rsid w:val="003D1818"/>
    <w:rsid w:val="003D3E8F"/>
    <w:rsid w:val="003D4C66"/>
    <w:rsid w:val="003D5A42"/>
    <w:rsid w:val="003D72F4"/>
    <w:rsid w:val="003D777F"/>
    <w:rsid w:val="003E0830"/>
    <w:rsid w:val="003E19D2"/>
    <w:rsid w:val="003E3526"/>
    <w:rsid w:val="003E696B"/>
    <w:rsid w:val="003F1470"/>
    <w:rsid w:val="003F4D23"/>
    <w:rsid w:val="003F4E58"/>
    <w:rsid w:val="00401638"/>
    <w:rsid w:val="00402BD9"/>
    <w:rsid w:val="00405023"/>
    <w:rsid w:val="004074D2"/>
    <w:rsid w:val="00407CB7"/>
    <w:rsid w:val="00410346"/>
    <w:rsid w:val="004128A5"/>
    <w:rsid w:val="0041406E"/>
    <w:rsid w:val="00414607"/>
    <w:rsid w:val="004155D1"/>
    <w:rsid w:val="004169E3"/>
    <w:rsid w:val="00417874"/>
    <w:rsid w:val="004241A5"/>
    <w:rsid w:val="0043015D"/>
    <w:rsid w:val="004310D4"/>
    <w:rsid w:val="00431DAD"/>
    <w:rsid w:val="004411A2"/>
    <w:rsid w:val="00441FDC"/>
    <w:rsid w:val="004422F6"/>
    <w:rsid w:val="00442A98"/>
    <w:rsid w:val="0044461E"/>
    <w:rsid w:val="004465D1"/>
    <w:rsid w:val="00446710"/>
    <w:rsid w:val="00453599"/>
    <w:rsid w:val="004541A5"/>
    <w:rsid w:val="00456BD7"/>
    <w:rsid w:val="00457687"/>
    <w:rsid w:val="00457BDD"/>
    <w:rsid w:val="00460283"/>
    <w:rsid w:val="004611E9"/>
    <w:rsid w:val="004620D8"/>
    <w:rsid w:val="004645EF"/>
    <w:rsid w:val="004653B3"/>
    <w:rsid w:val="00465B93"/>
    <w:rsid w:val="00466D32"/>
    <w:rsid w:val="00472B8B"/>
    <w:rsid w:val="00474FF9"/>
    <w:rsid w:val="004754B0"/>
    <w:rsid w:val="00476416"/>
    <w:rsid w:val="0048039A"/>
    <w:rsid w:val="004810C3"/>
    <w:rsid w:val="00481D59"/>
    <w:rsid w:val="004852B4"/>
    <w:rsid w:val="00491605"/>
    <w:rsid w:val="00492C98"/>
    <w:rsid w:val="004A02E4"/>
    <w:rsid w:val="004A5117"/>
    <w:rsid w:val="004A7E56"/>
    <w:rsid w:val="004C4B86"/>
    <w:rsid w:val="004D0D97"/>
    <w:rsid w:val="004D57D0"/>
    <w:rsid w:val="004D795A"/>
    <w:rsid w:val="004E0FD8"/>
    <w:rsid w:val="004E294B"/>
    <w:rsid w:val="004E6206"/>
    <w:rsid w:val="004E790E"/>
    <w:rsid w:val="004F08E2"/>
    <w:rsid w:val="004F14D6"/>
    <w:rsid w:val="004F202E"/>
    <w:rsid w:val="004F261C"/>
    <w:rsid w:val="004F3B66"/>
    <w:rsid w:val="004F5C91"/>
    <w:rsid w:val="0050204F"/>
    <w:rsid w:val="00504100"/>
    <w:rsid w:val="0050648B"/>
    <w:rsid w:val="0051120F"/>
    <w:rsid w:val="00517D6C"/>
    <w:rsid w:val="00521A09"/>
    <w:rsid w:val="00527045"/>
    <w:rsid w:val="00527AED"/>
    <w:rsid w:val="00533CFE"/>
    <w:rsid w:val="00535BA5"/>
    <w:rsid w:val="00536DA3"/>
    <w:rsid w:val="00546FDC"/>
    <w:rsid w:val="005501E5"/>
    <w:rsid w:val="00560A10"/>
    <w:rsid w:val="00560D4C"/>
    <w:rsid w:val="00560F2B"/>
    <w:rsid w:val="005636B8"/>
    <w:rsid w:val="00564AA1"/>
    <w:rsid w:val="005651E4"/>
    <w:rsid w:val="0056765F"/>
    <w:rsid w:val="00576550"/>
    <w:rsid w:val="005800FB"/>
    <w:rsid w:val="00584AF3"/>
    <w:rsid w:val="005942C5"/>
    <w:rsid w:val="005A6D46"/>
    <w:rsid w:val="005B7899"/>
    <w:rsid w:val="005C0096"/>
    <w:rsid w:val="005C1A68"/>
    <w:rsid w:val="005C3030"/>
    <w:rsid w:val="005C3C5B"/>
    <w:rsid w:val="005C6EE7"/>
    <w:rsid w:val="005D15AB"/>
    <w:rsid w:val="005D3411"/>
    <w:rsid w:val="005D508E"/>
    <w:rsid w:val="005D5106"/>
    <w:rsid w:val="005D5163"/>
    <w:rsid w:val="005D6BAD"/>
    <w:rsid w:val="005E2170"/>
    <w:rsid w:val="005E66FD"/>
    <w:rsid w:val="005F2489"/>
    <w:rsid w:val="005F3806"/>
    <w:rsid w:val="005F4D0C"/>
    <w:rsid w:val="005F6288"/>
    <w:rsid w:val="005F6D3C"/>
    <w:rsid w:val="00601264"/>
    <w:rsid w:val="0060254A"/>
    <w:rsid w:val="006066EF"/>
    <w:rsid w:val="006069B3"/>
    <w:rsid w:val="00610012"/>
    <w:rsid w:val="0061064F"/>
    <w:rsid w:val="00610A8C"/>
    <w:rsid w:val="00611054"/>
    <w:rsid w:val="00612DAD"/>
    <w:rsid w:val="006143CD"/>
    <w:rsid w:val="00615FC1"/>
    <w:rsid w:val="00617B1F"/>
    <w:rsid w:val="006220C7"/>
    <w:rsid w:val="006222CE"/>
    <w:rsid w:val="006224B8"/>
    <w:rsid w:val="006237FB"/>
    <w:rsid w:val="00623EB7"/>
    <w:rsid w:val="00623F67"/>
    <w:rsid w:val="00625029"/>
    <w:rsid w:val="006273B7"/>
    <w:rsid w:val="00631503"/>
    <w:rsid w:val="0063203D"/>
    <w:rsid w:val="006356B1"/>
    <w:rsid w:val="00640592"/>
    <w:rsid w:val="00640695"/>
    <w:rsid w:val="00641C78"/>
    <w:rsid w:val="006428A4"/>
    <w:rsid w:val="00646C06"/>
    <w:rsid w:val="00661E27"/>
    <w:rsid w:val="006662A3"/>
    <w:rsid w:val="00671060"/>
    <w:rsid w:val="0067195D"/>
    <w:rsid w:val="0067272C"/>
    <w:rsid w:val="006756F5"/>
    <w:rsid w:val="0068056B"/>
    <w:rsid w:val="00691115"/>
    <w:rsid w:val="00693876"/>
    <w:rsid w:val="0069524B"/>
    <w:rsid w:val="00695806"/>
    <w:rsid w:val="006A1785"/>
    <w:rsid w:val="006A4CAD"/>
    <w:rsid w:val="006A6CE7"/>
    <w:rsid w:val="006A7623"/>
    <w:rsid w:val="006B089A"/>
    <w:rsid w:val="006B2080"/>
    <w:rsid w:val="006B47A8"/>
    <w:rsid w:val="006B6743"/>
    <w:rsid w:val="006C0692"/>
    <w:rsid w:val="006C0922"/>
    <w:rsid w:val="006C110C"/>
    <w:rsid w:val="006C1AC0"/>
    <w:rsid w:val="006D3159"/>
    <w:rsid w:val="006D52B3"/>
    <w:rsid w:val="006D69D0"/>
    <w:rsid w:val="006E00EF"/>
    <w:rsid w:val="006E4CC3"/>
    <w:rsid w:val="006E76BA"/>
    <w:rsid w:val="006F65D6"/>
    <w:rsid w:val="00700FCD"/>
    <w:rsid w:val="00704D6D"/>
    <w:rsid w:val="00704F40"/>
    <w:rsid w:val="00705347"/>
    <w:rsid w:val="00710175"/>
    <w:rsid w:val="00710EDF"/>
    <w:rsid w:val="007112F8"/>
    <w:rsid w:val="00711711"/>
    <w:rsid w:val="007121B1"/>
    <w:rsid w:val="00712FAC"/>
    <w:rsid w:val="00715BD9"/>
    <w:rsid w:val="007167C5"/>
    <w:rsid w:val="007221FB"/>
    <w:rsid w:val="007232DA"/>
    <w:rsid w:val="00724F91"/>
    <w:rsid w:val="00730E70"/>
    <w:rsid w:val="0073159C"/>
    <w:rsid w:val="00732B06"/>
    <w:rsid w:val="00733DFE"/>
    <w:rsid w:val="0073615C"/>
    <w:rsid w:val="00740489"/>
    <w:rsid w:val="00740ADF"/>
    <w:rsid w:val="00740EA3"/>
    <w:rsid w:val="00744917"/>
    <w:rsid w:val="00746396"/>
    <w:rsid w:val="00751ED3"/>
    <w:rsid w:val="00762139"/>
    <w:rsid w:val="00763E38"/>
    <w:rsid w:val="007661AF"/>
    <w:rsid w:val="00770CE6"/>
    <w:rsid w:val="00773D7C"/>
    <w:rsid w:val="00773D90"/>
    <w:rsid w:val="00774574"/>
    <w:rsid w:val="00774A87"/>
    <w:rsid w:val="00776670"/>
    <w:rsid w:val="00782B0B"/>
    <w:rsid w:val="007911DE"/>
    <w:rsid w:val="00795C7D"/>
    <w:rsid w:val="00797EB2"/>
    <w:rsid w:val="007A031B"/>
    <w:rsid w:val="007A322E"/>
    <w:rsid w:val="007A3E9B"/>
    <w:rsid w:val="007A435A"/>
    <w:rsid w:val="007B212A"/>
    <w:rsid w:val="007B2724"/>
    <w:rsid w:val="007B453E"/>
    <w:rsid w:val="007B599F"/>
    <w:rsid w:val="007B77D9"/>
    <w:rsid w:val="007C115E"/>
    <w:rsid w:val="007C3CDA"/>
    <w:rsid w:val="007C48B3"/>
    <w:rsid w:val="007C7523"/>
    <w:rsid w:val="007D02C4"/>
    <w:rsid w:val="007D2863"/>
    <w:rsid w:val="007D500D"/>
    <w:rsid w:val="007D7DA1"/>
    <w:rsid w:val="007E4556"/>
    <w:rsid w:val="007F06BF"/>
    <w:rsid w:val="007F2A25"/>
    <w:rsid w:val="007F3846"/>
    <w:rsid w:val="00806C3B"/>
    <w:rsid w:val="00807EEE"/>
    <w:rsid w:val="008100AF"/>
    <w:rsid w:val="00810E81"/>
    <w:rsid w:val="008166D2"/>
    <w:rsid w:val="00820E4B"/>
    <w:rsid w:val="00820EA8"/>
    <w:rsid w:val="0082209B"/>
    <w:rsid w:val="0082592B"/>
    <w:rsid w:val="00832378"/>
    <w:rsid w:val="00832674"/>
    <w:rsid w:val="00835709"/>
    <w:rsid w:val="00835B30"/>
    <w:rsid w:val="00841687"/>
    <w:rsid w:val="00845C00"/>
    <w:rsid w:val="0085034D"/>
    <w:rsid w:val="00851FC2"/>
    <w:rsid w:val="00852431"/>
    <w:rsid w:val="008556C6"/>
    <w:rsid w:val="00855A5A"/>
    <w:rsid w:val="0085694A"/>
    <w:rsid w:val="00857AD6"/>
    <w:rsid w:val="00866EE0"/>
    <w:rsid w:val="008705B8"/>
    <w:rsid w:val="0087193B"/>
    <w:rsid w:val="00875FB9"/>
    <w:rsid w:val="00885755"/>
    <w:rsid w:val="00891383"/>
    <w:rsid w:val="008932AE"/>
    <w:rsid w:val="00896B4C"/>
    <w:rsid w:val="008A1286"/>
    <w:rsid w:val="008A352D"/>
    <w:rsid w:val="008A4B98"/>
    <w:rsid w:val="008A50BC"/>
    <w:rsid w:val="008A7529"/>
    <w:rsid w:val="008B0CBD"/>
    <w:rsid w:val="008B3728"/>
    <w:rsid w:val="008B3C5C"/>
    <w:rsid w:val="008B4989"/>
    <w:rsid w:val="008B5C6E"/>
    <w:rsid w:val="008C3D21"/>
    <w:rsid w:val="008C65A9"/>
    <w:rsid w:val="008C7387"/>
    <w:rsid w:val="008D0B16"/>
    <w:rsid w:val="008D604A"/>
    <w:rsid w:val="008D69DD"/>
    <w:rsid w:val="008D7989"/>
    <w:rsid w:val="008E0B54"/>
    <w:rsid w:val="008E153F"/>
    <w:rsid w:val="008E51C5"/>
    <w:rsid w:val="008E7E1E"/>
    <w:rsid w:val="008F4BEF"/>
    <w:rsid w:val="008F5FCA"/>
    <w:rsid w:val="009007A7"/>
    <w:rsid w:val="009018F0"/>
    <w:rsid w:val="00907277"/>
    <w:rsid w:val="00921449"/>
    <w:rsid w:val="00923EB6"/>
    <w:rsid w:val="00925304"/>
    <w:rsid w:val="0092595F"/>
    <w:rsid w:val="009309FA"/>
    <w:rsid w:val="009315C0"/>
    <w:rsid w:val="00932A64"/>
    <w:rsid w:val="00934288"/>
    <w:rsid w:val="00937A34"/>
    <w:rsid w:val="00937CC0"/>
    <w:rsid w:val="00940B8A"/>
    <w:rsid w:val="00944884"/>
    <w:rsid w:val="00951543"/>
    <w:rsid w:val="00954343"/>
    <w:rsid w:val="0096775A"/>
    <w:rsid w:val="00971386"/>
    <w:rsid w:val="00973335"/>
    <w:rsid w:val="009767F0"/>
    <w:rsid w:val="0097735E"/>
    <w:rsid w:val="009773C1"/>
    <w:rsid w:val="00980B05"/>
    <w:rsid w:val="00980BC2"/>
    <w:rsid w:val="009838DE"/>
    <w:rsid w:val="009842E7"/>
    <w:rsid w:val="009916C6"/>
    <w:rsid w:val="009959BF"/>
    <w:rsid w:val="009A1178"/>
    <w:rsid w:val="009B31FB"/>
    <w:rsid w:val="009B4C1D"/>
    <w:rsid w:val="009B5A1E"/>
    <w:rsid w:val="009C1010"/>
    <w:rsid w:val="009C121E"/>
    <w:rsid w:val="009C74A2"/>
    <w:rsid w:val="009D0E3C"/>
    <w:rsid w:val="009D45E6"/>
    <w:rsid w:val="009D54F2"/>
    <w:rsid w:val="009E3AF9"/>
    <w:rsid w:val="009E7782"/>
    <w:rsid w:val="009F1057"/>
    <w:rsid w:val="009F1389"/>
    <w:rsid w:val="009F1AF4"/>
    <w:rsid w:val="009F4C66"/>
    <w:rsid w:val="009F62C4"/>
    <w:rsid w:val="009F7C56"/>
    <w:rsid w:val="00A00EB4"/>
    <w:rsid w:val="00A02252"/>
    <w:rsid w:val="00A02965"/>
    <w:rsid w:val="00A04CD2"/>
    <w:rsid w:val="00A06845"/>
    <w:rsid w:val="00A07F32"/>
    <w:rsid w:val="00A11000"/>
    <w:rsid w:val="00A12914"/>
    <w:rsid w:val="00A135D8"/>
    <w:rsid w:val="00A13CFD"/>
    <w:rsid w:val="00A172CD"/>
    <w:rsid w:val="00A17F45"/>
    <w:rsid w:val="00A25D3F"/>
    <w:rsid w:val="00A310D2"/>
    <w:rsid w:val="00A312AC"/>
    <w:rsid w:val="00A321EF"/>
    <w:rsid w:val="00A349EE"/>
    <w:rsid w:val="00A37FB6"/>
    <w:rsid w:val="00A456E2"/>
    <w:rsid w:val="00A53B26"/>
    <w:rsid w:val="00A61881"/>
    <w:rsid w:val="00A70C40"/>
    <w:rsid w:val="00A751D2"/>
    <w:rsid w:val="00A75E62"/>
    <w:rsid w:val="00A77287"/>
    <w:rsid w:val="00A80068"/>
    <w:rsid w:val="00A8259A"/>
    <w:rsid w:val="00A85F39"/>
    <w:rsid w:val="00A93C9E"/>
    <w:rsid w:val="00A94730"/>
    <w:rsid w:val="00A97377"/>
    <w:rsid w:val="00AA06EF"/>
    <w:rsid w:val="00AA1908"/>
    <w:rsid w:val="00AA24FB"/>
    <w:rsid w:val="00AA34AF"/>
    <w:rsid w:val="00AA4481"/>
    <w:rsid w:val="00AB0FF3"/>
    <w:rsid w:val="00AC08D8"/>
    <w:rsid w:val="00AC2604"/>
    <w:rsid w:val="00AD0B1A"/>
    <w:rsid w:val="00AD1080"/>
    <w:rsid w:val="00AD6741"/>
    <w:rsid w:val="00AE0A65"/>
    <w:rsid w:val="00AE1B03"/>
    <w:rsid w:val="00AE2E47"/>
    <w:rsid w:val="00AE35F5"/>
    <w:rsid w:val="00AE6506"/>
    <w:rsid w:val="00AF0BAF"/>
    <w:rsid w:val="00AF0D44"/>
    <w:rsid w:val="00AF4B31"/>
    <w:rsid w:val="00AF5888"/>
    <w:rsid w:val="00AF5D4E"/>
    <w:rsid w:val="00AF7FA5"/>
    <w:rsid w:val="00B00791"/>
    <w:rsid w:val="00B0198C"/>
    <w:rsid w:val="00B01D59"/>
    <w:rsid w:val="00B040B7"/>
    <w:rsid w:val="00B05A18"/>
    <w:rsid w:val="00B0677D"/>
    <w:rsid w:val="00B07888"/>
    <w:rsid w:val="00B07E32"/>
    <w:rsid w:val="00B102F4"/>
    <w:rsid w:val="00B122AF"/>
    <w:rsid w:val="00B127D5"/>
    <w:rsid w:val="00B1632B"/>
    <w:rsid w:val="00B21C66"/>
    <w:rsid w:val="00B22B35"/>
    <w:rsid w:val="00B23E8A"/>
    <w:rsid w:val="00B2638D"/>
    <w:rsid w:val="00B27422"/>
    <w:rsid w:val="00B31D98"/>
    <w:rsid w:val="00B33776"/>
    <w:rsid w:val="00B34F9A"/>
    <w:rsid w:val="00B4495B"/>
    <w:rsid w:val="00B54A18"/>
    <w:rsid w:val="00B54BA5"/>
    <w:rsid w:val="00B56B2B"/>
    <w:rsid w:val="00B60549"/>
    <w:rsid w:val="00B63172"/>
    <w:rsid w:val="00B657F5"/>
    <w:rsid w:val="00B66015"/>
    <w:rsid w:val="00B70979"/>
    <w:rsid w:val="00B74524"/>
    <w:rsid w:val="00B75460"/>
    <w:rsid w:val="00B80920"/>
    <w:rsid w:val="00B818A5"/>
    <w:rsid w:val="00B81EBF"/>
    <w:rsid w:val="00B87D18"/>
    <w:rsid w:val="00B90026"/>
    <w:rsid w:val="00B9050E"/>
    <w:rsid w:val="00B931B4"/>
    <w:rsid w:val="00B94196"/>
    <w:rsid w:val="00B94CBD"/>
    <w:rsid w:val="00B94FA7"/>
    <w:rsid w:val="00B950E2"/>
    <w:rsid w:val="00B954FB"/>
    <w:rsid w:val="00BA3311"/>
    <w:rsid w:val="00BA5177"/>
    <w:rsid w:val="00BB0AFE"/>
    <w:rsid w:val="00BB450D"/>
    <w:rsid w:val="00BB56F0"/>
    <w:rsid w:val="00BB6433"/>
    <w:rsid w:val="00BC0BB1"/>
    <w:rsid w:val="00BC3377"/>
    <w:rsid w:val="00BD03D9"/>
    <w:rsid w:val="00BD1E39"/>
    <w:rsid w:val="00BE1443"/>
    <w:rsid w:val="00BE57C9"/>
    <w:rsid w:val="00BE6FA2"/>
    <w:rsid w:val="00BE7784"/>
    <w:rsid w:val="00BE7F8C"/>
    <w:rsid w:val="00BF017F"/>
    <w:rsid w:val="00BF20FB"/>
    <w:rsid w:val="00BF6058"/>
    <w:rsid w:val="00C00380"/>
    <w:rsid w:val="00C0071B"/>
    <w:rsid w:val="00C03986"/>
    <w:rsid w:val="00C11CA3"/>
    <w:rsid w:val="00C15BA9"/>
    <w:rsid w:val="00C249D1"/>
    <w:rsid w:val="00C268BA"/>
    <w:rsid w:val="00C26BA2"/>
    <w:rsid w:val="00C2781C"/>
    <w:rsid w:val="00C30202"/>
    <w:rsid w:val="00C30445"/>
    <w:rsid w:val="00C30999"/>
    <w:rsid w:val="00C33253"/>
    <w:rsid w:val="00C4029C"/>
    <w:rsid w:val="00C41DFB"/>
    <w:rsid w:val="00C43CC0"/>
    <w:rsid w:val="00C477ED"/>
    <w:rsid w:val="00C516FA"/>
    <w:rsid w:val="00C51AF9"/>
    <w:rsid w:val="00C523F3"/>
    <w:rsid w:val="00C53DAB"/>
    <w:rsid w:val="00C5547E"/>
    <w:rsid w:val="00C63AA4"/>
    <w:rsid w:val="00C652D7"/>
    <w:rsid w:val="00C71613"/>
    <w:rsid w:val="00C71615"/>
    <w:rsid w:val="00C738BA"/>
    <w:rsid w:val="00C755AE"/>
    <w:rsid w:val="00C8009F"/>
    <w:rsid w:val="00C815F0"/>
    <w:rsid w:val="00C8282F"/>
    <w:rsid w:val="00C8398E"/>
    <w:rsid w:val="00C8440B"/>
    <w:rsid w:val="00C86743"/>
    <w:rsid w:val="00C9126A"/>
    <w:rsid w:val="00C97EAB"/>
    <w:rsid w:val="00CA071A"/>
    <w:rsid w:val="00CA2B08"/>
    <w:rsid w:val="00CA6B63"/>
    <w:rsid w:val="00CA7E81"/>
    <w:rsid w:val="00CB046B"/>
    <w:rsid w:val="00CB0AE4"/>
    <w:rsid w:val="00CB19E8"/>
    <w:rsid w:val="00CB1B6B"/>
    <w:rsid w:val="00CB347D"/>
    <w:rsid w:val="00CB7E59"/>
    <w:rsid w:val="00CB7E6F"/>
    <w:rsid w:val="00CC1820"/>
    <w:rsid w:val="00CC5438"/>
    <w:rsid w:val="00CC549B"/>
    <w:rsid w:val="00CC6487"/>
    <w:rsid w:val="00CD218E"/>
    <w:rsid w:val="00CD6B3A"/>
    <w:rsid w:val="00CD6E7D"/>
    <w:rsid w:val="00CE1344"/>
    <w:rsid w:val="00CE2338"/>
    <w:rsid w:val="00CE3913"/>
    <w:rsid w:val="00CF1A20"/>
    <w:rsid w:val="00D00465"/>
    <w:rsid w:val="00D061CA"/>
    <w:rsid w:val="00D06402"/>
    <w:rsid w:val="00D07253"/>
    <w:rsid w:val="00D127C8"/>
    <w:rsid w:val="00D13B73"/>
    <w:rsid w:val="00D149FC"/>
    <w:rsid w:val="00D1520A"/>
    <w:rsid w:val="00D20E23"/>
    <w:rsid w:val="00D23D90"/>
    <w:rsid w:val="00D25424"/>
    <w:rsid w:val="00D27B3A"/>
    <w:rsid w:val="00D4100C"/>
    <w:rsid w:val="00D452EA"/>
    <w:rsid w:val="00D46243"/>
    <w:rsid w:val="00D5010B"/>
    <w:rsid w:val="00D530B9"/>
    <w:rsid w:val="00D55179"/>
    <w:rsid w:val="00D5662D"/>
    <w:rsid w:val="00D63636"/>
    <w:rsid w:val="00D6638D"/>
    <w:rsid w:val="00D72A47"/>
    <w:rsid w:val="00D73642"/>
    <w:rsid w:val="00D76085"/>
    <w:rsid w:val="00D76B68"/>
    <w:rsid w:val="00D76FF3"/>
    <w:rsid w:val="00D77F3D"/>
    <w:rsid w:val="00D83200"/>
    <w:rsid w:val="00D84E2A"/>
    <w:rsid w:val="00D87054"/>
    <w:rsid w:val="00D9031B"/>
    <w:rsid w:val="00D91A7D"/>
    <w:rsid w:val="00D94ED1"/>
    <w:rsid w:val="00D971F6"/>
    <w:rsid w:val="00D9797B"/>
    <w:rsid w:val="00DA7C06"/>
    <w:rsid w:val="00DB00C7"/>
    <w:rsid w:val="00DB0416"/>
    <w:rsid w:val="00DB30CB"/>
    <w:rsid w:val="00DB3BFA"/>
    <w:rsid w:val="00DB40A0"/>
    <w:rsid w:val="00DB53C8"/>
    <w:rsid w:val="00DB55F0"/>
    <w:rsid w:val="00DB5CBC"/>
    <w:rsid w:val="00DB6D73"/>
    <w:rsid w:val="00DB75DA"/>
    <w:rsid w:val="00DC14AF"/>
    <w:rsid w:val="00DC2895"/>
    <w:rsid w:val="00DC5341"/>
    <w:rsid w:val="00DC5965"/>
    <w:rsid w:val="00DD031E"/>
    <w:rsid w:val="00DD04EC"/>
    <w:rsid w:val="00DD358B"/>
    <w:rsid w:val="00DD35D8"/>
    <w:rsid w:val="00DD6EB2"/>
    <w:rsid w:val="00DE4384"/>
    <w:rsid w:val="00DF4FEA"/>
    <w:rsid w:val="00DF6AB7"/>
    <w:rsid w:val="00DF75FB"/>
    <w:rsid w:val="00E05FF2"/>
    <w:rsid w:val="00E10621"/>
    <w:rsid w:val="00E10A0D"/>
    <w:rsid w:val="00E10B21"/>
    <w:rsid w:val="00E15267"/>
    <w:rsid w:val="00E16054"/>
    <w:rsid w:val="00E23050"/>
    <w:rsid w:val="00E235AA"/>
    <w:rsid w:val="00E27299"/>
    <w:rsid w:val="00E2752C"/>
    <w:rsid w:val="00E322B8"/>
    <w:rsid w:val="00E33155"/>
    <w:rsid w:val="00E355CD"/>
    <w:rsid w:val="00E36635"/>
    <w:rsid w:val="00E422CB"/>
    <w:rsid w:val="00E42BC3"/>
    <w:rsid w:val="00E42E7E"/>
    <w:rsid w:val="00E43670"/>
    <w:rsid w:val="00E451E2"/>
    <w:rsid w:val="00E554C0"/>
    <w:rsid w:val="00E55D59"/>
    <w:rsid w:val="00E600B4"/>
    <w:rsid w:val="00E63A32"/>
    <w:rsid w:val="00E66FC8"/>
    <w:rsid w:val="00E763FE"/>
    <w:rsid w:val="00E77924"/>
    <w:rsid w:val="00E80FDD"/>
    <w:rsid w:val="00E86E3E"/>
    <w:rsid w:val="00E90282"/>
    <w:rsid w:val="00E90935"/>
    <w:rsid w:val="00E91603"/>
    <w:rsid w:val="00E9217A"/>
    <w:rsid w:val="00E92A1D"/>
    <w:rsid w:val="00EA3DC8"/>
    <w:rsid w:val="00EA43B3"/>
    <w:rsid w:val="00EA52F8"/>
    <w:rsid w:val="00EA7100"/>
    <w:rsid w:val="00EB1C0F"/>
    <w:rsid w:val="00EC1423"/>
    <w:rsid w:val="00EC1C0D"/>
    <w:rsid w:val="00EC4C4A"/>
    <w:rsid w:val="00EC799F"/>
    <w:rsid w:val="00ED0046"/>
    <w:rsid w:val="00ED2852"/>
    <w:rsid w:val="00EE129D"/>
    <w:rsid w:val="00EE5996"/>
    <w:rsid w:val="00EE5E18"/>
    <w:rsid w:val="00EF1C26"/>
    <w:rsid w:val="00EF296C"/>
    <w:rsid w:val="00EF3365"/>
    <w:rsid w:val="00EF6ABB"/>
    <w:rsid w:val="00EF6EAC"/>
    <w:rsid w:val="00F0040F"/>
    <w:rsid w:val="00F00D58"/>
    <w:rsid w:val="00F014F8"/>
    <w:rsid w:val="00F02761"/>
    <w:rsid w:val="00F03562"/>
    <w:rsid w:val="00F04658"/>
    <w:rsid w:val="00F05DBB"/>
    <w:rsid w:val="00F071DF"/>
    <w:rsid w:val="00F14736"/>
    <w:rsid w:val="00F14A82"/>
    <w:rsid w:val="00F15804"/>
    <w:rsid w:val="00F32F9B"/>
    <w:rsid w:val="00F35919"/>
    <w:rsid w:val="00F406FB"/>
    <w:rsid w:val="00F437EC"/>
    <w:rsid w:val="00F45D26"/>
    <w:rsid w:val="00F5252D"/>
    <w:rsid w:val="00F5673B"/>
    <w:rsid w:val="00F5788D"/>
    <w:rsid w:val="00F6325F"/>
    <w:rsid w:val="00F64657"/>
    <w:rsid w:val="00F656AF"/>
    <w:rsid w:val="00F66791"/>
    <w:rsid w:val="00F66A66"/>
    <w:rsid w:val="00F72470"/>
    <w:rsid w:val="00F7253F"/>
    <w:rsid w:val="00F725D8"/>
    <w:rsid w:val="00F77E9F"/>
    <w:rsid w:val="00F81505"/>
    <w:rsid w:val="00F851C1"/>
    <w:rsid w:val="00F85BE0"/>
    <w:rsid w:val="00F8711F"/>
    <w:rsid w:val="00F87F1B"/>
    <w:rsid w:val="00F93141"/>
    <w:rsid w:val="00F9327B"/>
    <w:rsid w:val="00FA1B24"/>
    <w:rsid w:val="00FA403F"/>
    <w:rsid w:val="00FA4A87"/>
    <w:rsid w:val="00FA7C42"/>
    <w:rsid w:val="00FB1572"/>
    <w:rsid w:val="00FC3E53"/>
    <w:rsid w:val="00FC46F8"/>
    <w:rsid w:val="00FC5038"/>
    <w:rsid w:val="00FC56D3"/>
    <w:rsid w:val="00FC66CB"/>
    <w:rsid w:val="00FC687D"/>
    <w:rsid w:val="00FD11AA"/>
    <w:rsid w:val="00FD1DD8"/>
    <w:rsid w:val="00FD2642"/>
    <w:rsid w:val="00FD4849"/>
    <w:rsid w:val="00FD48CA"/>
    <w:rsid w:val="00FD6C2F"/>
    <w:rsid w:val="00FE3D38"/>
    <w:rsid w:val="00FE4358"/>
    <w:rsid w:val="00FF1826"/>
    <w:rsid w:val="00FF3369"/>
    <w:rsid w:val="00FF339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49D6AE0"/>
  <w15:docId w15:val="{EFEDBEDD-CD81-41A0-B745-BA9D6BAB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F4E2F"/>
    <w:pPr>
      <w:keepNext/>
      <w:autoSpaceDE w:val="0"/>
      <w:autoSpaceDN w:val="0"/>
      <w:adjustRightInd w:val="0"/>
      <w:jc w:val="both"/>
      <w:outlineLvl w:val="0"/>
    </w:pPr>
    <w:rPr>
      <w:rFonts w:ascii="Arial" w:hAnsi="Arial" w:cs="Arial"/>
      <w:b/>
      <w:bCs/>
      <w:lang w:val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E92A1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paragraph" w:customStyle="1" w:styleId="Sinespaciado1">
    <w:name w:val="Sin espaciado1"/>
    <w:uiPriority w:val="1"/>
    <w:qFormat/>
    <w:rsid w:val="00D83200"/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5C3C5B"/>
    <w:rPr>
      <w:sz w:val="24"/>
      <w:szCs w:val="24"/>
      <w:lang w:eastAsia="es-ES"/>
    </w:rPr>
  </w:style>
  <w:style w:type="paragraph" w:styleId="Sinespaciado">
    <w:name w:val="No Spacing"/>
    <w:uiPriority w:val="1"/>
    <w:qFormat/>
    <w:rsid w:val="00C15BA9"/>
    <w:rPr>
      <w:rFonts w:ascii="Calibri" w:eastAsia="Calibri" w:hAnsi="Calibr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FC3E53"/>
    <w:rPr>
      <w:b/>
      <w:bCs/>
    </w:rPr>
  </w:style>
  <w:style w:type="paragraph" w:styleId="Prrafodelista">
    <w:name w:val="List Paragraph"/>
    <w:basedOn w:val="Normal"/>
    <w:uiPriority w:val="34"/>
    <w:qFormat/>
    <w:rsid w:val="00A17F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rsid w:val="00407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0F4E2F"/>
    <w:rPr>
      <w:rFonts w:ascii="Arial" w:hAnsi="Arial" w:cs="Arial"/>
      <w:b/>
      <w:bCs/>
      <w:sz w:val="24"/>
      <w:szCs w:val="24"/>
      <w:lang w:val="es-ES" w:eastAsia="es-ES"/>
    </w:rPr>
  </w:style>
  <w:style w:type="character" w:customStyle="1" w:styleId="eph">
    <w:name w:val="_eph"/>
    <w:basedOn w:val="Fuentedeprrafopredeter"/>
    <w:rsid w:val="00DE4384"/>
  </w:style>
  <w:style w:type="character" w:customStyle="1" w:styleId="Ttulo9Car">
    <w:name w:val="Título 9 Car"/>
    <w:basedOn w:val="Fuentedeprrafopredeter"/>
    <w:link w:val="Ttulo9"/>
    <w:semiHidden/>
    <w:rsid w:val="00E92A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ES"/>
    </w:rPr>
  </w:style>
  <w:style w:type="character" w:customStyle="1" w:styleId="EncabezadoCar">
    <w:name w:val="Encabezado Car"/>
    <w:basedOn w:val="Fuentedeprrafopredeter"/>
    <w:link w:val="Encabezado"/>
    <w:rsid w:val="003430B4"/>
    <w:rPr>
      <w:sz w:val="24"/>
      <w:szCs w:val="24"/>
      <w:lang w:eastAsia="es-ES"/>
    </w:rPr>
  </w:style>
  <w:style w:type="paragraph" w:customStyle="1" w:styleId="Encabezado1">
    <w:name w:val="Encabezado1"/>
    <w:basedOn w:val="Normal"/>
    <w:rsid w:val="003430B4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hyperlink" Target="mailto:itvalleoaxaca@hot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y\Documents\hoja%20membretada%202015%20hasta%2031%20de%20diciembre_ajustad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ACE3C-5676-4CF8-A09F-DBC833AD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C:\Users\Rosy\Documents\hoja membretada 2015 hasta 31 de diciembre_ajustado.dotx</Template>
  <TotalTime>1</TotalTime>
  <Pages>2</Pages>
  <Words>375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3032</CharactersWithSpaces>
  <SharedDoc>false</SharedDoc>
  <HLinks>
    <vt:vector size="6" baseType="variant">
      <vt:variant>
        <vt:i4>655405</vt:i4>
      </vt:variant>
      <vt:variant>
        <vt:i4>0</vt:i4>
      </vt:variant>
      <vt:variant>
        <vt:i4>0</vt:i4>
      </vt:variant>
      <vt:variant>
        <vt:i4>5</vt:i4>
      </vt:variant>
      <vt:variant>
        <vt:lpwstr>mailto:itvalleoaxaca@hotmail.com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Microsoft Office User</cp:lastModifiedBy>
  <cp:revision>2</cp:revision>
  <cp:lastPrinted>2017-02-24T21:42:00Z</cp:lastPrinted>
  <dcterms:created xsi:type="dcterms:W3CDTF">2021-06-30T21:21:00Z</dcterms:created>
  <dcterms:modified xsi:type="dcterms:W3CDTF">2021-06-30T21:21:00Z</dcterms:modified>
</cp:coreProperties>
</file>